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7E73" w:rsidRDefault="00B6007B">
      <w:r>
        <w:rPr>
          <w:noProof/>
          <w:lang w:val="nb-NO" w:eastAsia="nb-NO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-701675</wp:posOffset>
            </wp:positionH>
            <wp:positionV relativeFrom="paragraph">
              <wp:posOffset>-1113155</wp:posOffset>
            </wp:positionV>
            <wp:extent cx="7577455" cy="10723245"/>
            <wp:effectExtent l="19050" t="0" r="4445" b="0"/>
            <wp:wrapNone/>
            <wp:docPr id="2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7455" cy="10723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97E73" w:rsidRDefault="00497E73"/>
    <w:p w:rsidR="00497E73" w:rsidRDefault="00497E73"/>
    <w:p w:rsidR="00497E73" w:rsidRDefault="00497E73"/>
    <w:p w:rsidR="00497E73" w:rsidRDefault="00497E73"/>
    <w:p w:rsidR="00497E73" w:rsidRPr="00B6007B" w:rsidRDefault="006C4276">
      <w:pPr>
        <w:rPr>
          <w:b/>
          <w:sz w:val="52"/>
          <w:szCs w:val="52"/>
        </w:rPr>
      </w:pPr>
      <w:r>
        <w:rPr>
          <w:b/>
          <w:sz w:val="52"/>
          <w:szCs w:val="52"/>
        </w:rPr>
        <w:t>Til medlemmer i</w:t>
      </w:r>
      <w:r w:rsidR="00B6007B" w:rsidRPr="00B6007B">
        <w:rPr>
          <w:b/>
          <w:sz w:val="52"/>
          <w:szCs w:val="52"/>
        </w:rPr>
        <w:t xml:space="preserve"> </w:t>
      </w:r>
      <w:r w:rsidR="00E62B25">
        <w:rPr>
          <w:b/>
          <w:sz w:val="56"/>
          <w:szCs w:val="52"/>
          <w:u w:val="single"/>
        </w:rPr>
        <w:t>Tveit IL</w:t>
      </w:r>
      <w:r w:rsidR="00E62B25">
        <w:rPr>
          <w:b/>
          <w:sz w:val="52"/>
          <w:szCs w:val="52"/>
        </w:rPr>
        <w:t>:</w:t>
      </w:r>
      <w:r w:rsidR="00E62B25">
        <w:rPr>
          <w:b/>
          <w:sz w:val="52"/>
          <w:szCs w:val="52"/>
        </w:rPr>
        <w:br/>
        <w:t>Kun 249,- pr måned</w:t>
      </w:r>
      <w:r w:rsidR="00E62B25">
        <w:rPr>
          <w:b/>
          <w:sz w:val="52"/>
          <w:szCs w:val="52"/>
        </w:rPr>
        <w:br/>
        <w:t>+ 99,- for</w:t>
      </w:r>
      <w:r w:rsidR="00B6007B" w:rsidRPr="00B6007B">
        <w:rPr>
          <w:b/>
          <w:sz w:val="52"/>
          <w:szCs w:val="52"/>
        </w:rPr>
        <w:br/>
        <w:t>inngangskortet!</w:t>
      </w:r>
    </w:p>
    <w:sectPr w:rsidR="00497E73" w:rsidRPr="00B6007B" w:rsidSect="00C47065">
      <w:pgSz w:w="11900" w:h="16840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attachedTemplate r:id="rId1"/>
  <w:defaultTabStop w:val="1304"/>
  <w:hyphenationZone w:val="425"/>
  <w:characterSpacingControl w:val="doNotCompress"/>
  <w:compat/>
  <w:rsids>
    <w:rsidRoot w:val="00B6007B"/>
    <w:rsid w:val="001E10A5"/>
    <w:rsid w:val="002937DD"/>
    <w:rsid w:val="002D1F67"/>
    <w:rsid w:val="00497E73"/>
    <w:rsid w:val="006C4276"/>
    <w:rsid w:val="009944F5"/>
    <w:rsid w:val="00B6007B"/>
    <w:rsid w:val="00C47065"/>
    <w:rsid w:val="00CA578A"/>
    <w:rsid w:val="00E62B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nb-NO" w:eastAsia="nb-NO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uiPriority="70"/>
    <w:lsdException w:name="TOC Heading" w:uiPriority="71" w:qFormat="1"/>
  </w:latentStyles>
  <w:style w:type="paragraph" w:default="1" w:styleId="Normal">
    <w:name w:val="Normal"/>
    <w:qFormat/>
    <w:rsid w:val="009944F5"/>
    <w:rPr>
      <w:sz w:val="24"/>
      <w:szCs w:val="24"/>
      <w:lang w:val="da-DK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ruker\Downloads\A4%20plakat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A4 plakat</Template>
  <TotalTime>12</TotalTime>
  <Pages>1</Pages>
  <Words>12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Bruker</dc:creator>
  <cp:lastModifiedBy>Bruker</cp:lastModifiedBy>
  <cp:revision>4</cp:revision>
  <cp:lastPrinted>2017-10-17T11:04:00Z</cp:lastPrinted>
  <dcterms:created xsi:type="dcterms:W3CDTF">2017-10-17T11:03:00Z</dcterms:created>
  <dcterms:modified xsi:type="dcterms:W3CDTF">2018-08-30T11:26:00Z</dcterms:modified>
</cp:coreProperties>
</file>